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0B4" w:rsidRPr="00A90757" w:rsidRDefault="005820B4" w:rsidP="00C8402D">
      <w:pPr>
        <w:pStyle w:val="Heading4"/>
        <w:numPr>
          <w:ilvl w:val="0"/>
          <w:numId w:val="0"/>
        </w:numPr>
        <w:ind w:left="1843" w:hanging="1843"/>
        <w:rPr>
          <w:sz w:val="20"/>
          <w:szCs w:val="20"/>
        </w:rPr>
      </w:pPr>
      <w:r>
        <w:rPr>
          <w:sz w:val="20"/>
          <w:szCs w:val="20"/>
        </w:rPr>
        <w:t>Załącznik nr 2b</w:t>
      </w:r>
      <w:r w:rsidRPr="00A90757">
        <w:rPr>
          <w:sz w:val="20"/>
          <w:szCs w:val="20"/>
        </w:rPr>
        <w:t xml:space="preserve">– wzór oświadczenia Wykonawcy o przynależności do grupy kapitałowej </w:t>
      </w:r>
    </w:p>
    <w:p w:rsidR="005820B4" w:rsidRPr="00A90757" w:rsidRDefault="005820B4" w:rsidP="00C8402D"/>
    <w:p w:rsidR="005820B4" w:rsidRDefault="005820B4" w:rsidP="00C8402D">
      <w:pPr>
        <w:pStyle w:val="Heading5"/>
        <w:numPr>
          <w:ilvl w:val="0"/>
          <w:numId w:val="0"/>
        </w:numPr>
        <w:ind w:left="1008" w:hanging="1008"/>
        <w:rPr>
          <w:sz w:val="22"/>
          <w:szCs w:val="22"/>
        </w:rPr>
      </w:pPr>
      <w:r w:rsidRPr="003C62B9">
        <w:rPr>
          <w:sz w:val="22"/>
          <w:szCs w:val="22"/>
        </w:rPr>
        <w:t>DLA PRZETARGU NIEOGRANICZONEGO</w:t>
      </w:r>
    </w:p>
    <w:p w:rsidR="005820B4" w:rsidRDefault="005820B4" w:rsidP="00C8402D">
      <w:pPr>
        <w:rPr>
          <w:rFonts w:ascii="Arial" w:hAnsi="Arial" w:cs="Arial"/>
          <w:b/>
          <w:sz w:val="20"/>
          <w:szCs w:val="20"/>
        </w:rPr>
      </w:pPr>
    </w:p>
    <w:p w:rsidR="005820B4" w:rsidRPr="003B15E0" w:rsidRDefault="005820B4" w:rsidP="0006001F">
      <w:pPr>
        <w:autoSpaceDE w:val="0"/>
        <w:spacing w:before="507"/>
        <w:jc w:val="both"/>
        <w:rPr>
          <w:b/>
          <w:bCs/>
        </w:rPr>
      </w:pPr>
      <w:r>
        <w:rPr>
          <w:b/>
          <w:bCs/>
        </w:rPr>
        <w:t xml:space="preserve">     </w:t>
      </w:r>
      <w:r w:rsidRPr="003B15E0">
        <w:rPr>
          <w:b/>
          <w:bCs/>
        </w:rPr>
        <w:t xml:space="preserve">  „Obsługa instruktorska zajęć: nauka pływania dla dzieci, młodzieży i dorosłych”.</w:t>
      </w:r>
    </w:p>
    <w:p w:rsidR="005820B4" w:rsidRDefault="005820B4" w:rsidP="00C8402D">
      <w:pPr>
        <w:rPr>
          <w:rFonts w:ascii="Arial" w:hAnsi="Arial" w:cs="Arial"/>
          <w:b/>
          <w:sz w:val="20"/>
          <w:szCs w:val="20"/>
        </w:rPr>
      </w:pPr>
    </w:p>
    <w:p w:rsidR="005820B4" w:rsidRPr="00F20C6D" w:rsidRDefault="005820B4" w:rsidP="00C8402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20"/>
        <w:gridCol w:w="2880"/>
      </w:tblGrid>
      <w:tr w:rsidR="005820B4" w:rsidTr="001E0647">
        <w:tc>
          <w:tcPr>
            <w:tcW w:w="6120" w:type="dxa"/>
          </w:tcPr>
          <w:p w:rsidR="005820B4" w:rsidRDefault="005820B4" w:rsidP="001E064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referencyjny nadany sprawie przez Zamawiającego</w:t>
            </w:r>
          </w:p>
        </w:tc>
        <w:tc>
          <w:tcPr>
            <w:tcW w:w="2880" w:type="dxa"/>
          </w:tcPr>
          <w:p w:rsidR="005820B4" w:rsidRDefault="005820B4" w:rsidP="0006001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ZP.271.1.16</w:t>
            </w:r>
          </w:p>
        </w:tc>
      </w:tr>
    </w:tbl>
    <w:p w:rsidR="005820B4" w:rsidRDefault="005820B4" w:rsidP="00C8402D"/>
    <w:p w:rsidR="005820B4" w:rsidRDefault="005820B4" w:rsidP="00C8402D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1. ZAMAWIAJĄCY:</w:t>
      </w:r>
    </w:p>
    <w:p w:rsidR="005820B4" w:rsidRDefault="005820B4" w:rsidP="00C8402D">
      <w:pPr>
        <w:tabs>
          <w:tab w:val="left" w:pos="6660"/>
        </w:tabs>
        <w:rPr>
          <w:rFonts w:ascii="Arial" w:hAnsi="Arial" w:cs="Arial"/>
          <w:b/>
          <w:sz w:val="20"/>
          <w:szCs w:val="20"/>
        </w:rPr>
      </w:pPr>
    </w:p>
    <w:p w:rsidR="005820B4" w:rsidRDefault="005820B4" w:rsidP="00C8402D">
      <w:pPr>
        <w:jc w:val="both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 xml:space="preserve">Centrum Kultury i Sportu </w:t>
      </w:r>
    </w:p>
    <w:p w:rsidR="005820B4" w:rsidRDefault="005820B4" w:rsidP="00C8402D">
      <w:p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ul. Konopnickiej 4</w:t>
      </w:r>
    </w:p>
    <w:p w:rsidR="005820B4" w:rsidRDefault="005820B4" w:rsidP="00C8402D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32-200 Miechów</w:t>
      </w:r>
    </w:p>
    <w:p w:rsidR="005820B4" w:rsidRDefault="005820B4" w:rsidP="00C8402D">
      <w:pPr>
        <w:rPr>
          <w:b/>
          <w:sz w:val="20"/>
          <w:szCs w:val="20"/>
        </w:rPr>
      </w:pPr>
    </w:p>
    <w:p w:rsidR="005820B4" w:rsidRDefault="005820B4" w:rsidP="00C8402D">
      <w:pPr>
        <w:rPr>
          <w:rFonts w:ascii="Arial" w:hAnsi="Arial"/>
          <w:b/>
          <w:sz w:val="20"/>
          <w:szCs w:val="20"/>
        </w:rPr>
      </w:pPr>
    </w:p>
    <w:p w:rsidR="005820B4" w:rsidRDefault="005820B4" w:rsidP="00C8402D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WYKONAWCA:</w:t>
      </w:r>
    </w:p>
    <w:tbl>
      <w:tblPr>
        <w:tblW w:w="0" w:type="auto"/>
        <w:tblInd w:w="-2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5760"/>
        <w:gridCol w:w="2740"/>
      </w:tblGrid>
      <w:tr w:rsidR="005820B4" w:rsidTr="001E0647">
        <w:trPr>
          <w:cantSplit/>
          <w:trHeight w:val="56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Nazwa(y) Wykonawcy(ów)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Adres(y) Wykonawcy(ów)</w:t>
            </w:r>
          </w:p>
        </w:tc>
      </w:tr>
      <w:tr w:rsidR="005820B4" w:rsidTr="001E0647">
        <w:trPr>
          <w:cantSplit/>
          <w:trHeight w:val="56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820B4" w:rsidTr="001E0647">
        <w:trPr>
          <w:cantSplit/>
          <w:trHeight w:val="56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5820B4" w:rsidRDefault="005820B4" w:rsidP="00C8402D"/>
    <w:p w:rsidR="005820B4" w:rsidRDefault="005820B4" w:rsidP="00C8402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OŚWIADCZAM(Y), ŻE:</w:t>
      </w:r>
    </w:p>
    <w:p w:rsidR="005820B4" w:rsidRDefault="005820B4" w:rsidP="00C8402D">
      <w:pPr>
        <w:jc w:val="center"/>
        <w:rPr>
          <w:rFonts w:ascii="Arial" w:hAnsi="Arial" w:cs="Arial"/>
          <w:sz w:val="20"/>
          <w:szCs w:val="20"/>
        </w:rPr>
      </w:pPr>
    </w:p>
    <w:p w:rsidR="005820B4" w:rsidRDefault="005820B4" w:rsidP="00C8402D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I.  należę do następujacych grup kapitałowych:</w:t>
      </w:r>
    </w:p>
    <w:p w:rsidR="005820B4" w:rsidRDefault="005820B4" w:rsidP="00C8402D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1................................................................................................................................................................</w:t>
      </w:r>
    </w:p>
    <w:p w:rsidR="005820B4" w:rsidRDefault="005820B4" w:rsidP="00C8402D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2.................................................................................................................................................................</w:t>
      </w:r>
    </w:p>
    <w:p w:rsidR="005820B4" w:rsidRPr="00A90757" w:rsidRDefault="005820B4" w:rsidP="00C8402D">
      <w:pPr>
        <w:jc w:val="both"/>
        <w:rPr>
          <w:rFonts w:ascii="Arial" w:hAnsi="Arial" w:cs="Arial"/>
          <w:sz w:val="20"/>
          <w:szCs w:val="20"/>
        </w:rPr>
      </w:pPr>
      <w:r w:rsidRPr="00A90757">
        <w:rPr>
          <w:rFonts w:ascii="Arial" w:hAnsi="Arial" w:cs="Arial"/>
          <w:sz w:val="20"/>
          <w:szCs w:val="20"/>
        </w:rPr>
        <w:t>II. nie należę do żadnej grupy kapitałowej</w:t>
      </w:r>
    </w:p>
    <w:p w:rsidR="005820B4" w:rsidRDefault="005820B4" w:rsidP="00C8402D">
      <w:pPr>
        <w:jc w:val="both"/>
        <w:rPr>
          <w:rFonts w:ascii="Arial" w:hAnsi="Arial" w:cs="Arial"/>
          <w:b/>
          <w:sz w:val="20"/>
          <w:szCs w:val="20"/>
        </w:rPr>
      </w:pPr>
    </w:p>
    <w:p w:rsidR="005820B4" w:rsidRDefault="005820B4" w:rsidP="00C8402D">
      <w:pPr>
        <w:jc w:val="both"/>
        <w:rPr>
          <w:rFonts w:ascii="Arial" w:hAnsi="Arial" w:cs="Arial"/>
          <w:b/>
          <w:sz w:val="20"/>
          <w:szCs w:val="20"/>
        </w:rPr>
      </w:pPr>
    </w:p>
    <w:p w:rsidR="005820B4" w:rsidRDefault="005820B4" w:rsidP="00C8402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Podpis(y):</w:t>
      </w:r>
    </w:p>
    <w:p w:rsidR="005820B4" w:rsidRDefault="005820B4" w:rsidP="00C8402D">
      <w:pPr>
        <w:jc w:val="both"/>
        <w:rPr>
          <w:rFonts w:ascii="Arial" w:hAnsi="Arial"/>
          <w:b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440"/>
        <w:gridCol w:w="1980"/>
        <w:gridCol w:w="1980"/>
        <w:gridCol w:w="1620"/>
        <w:gridCol w:w="1480"/>
      </w:tblGrid>
      <w:tr w:rsidR="005820B4" w:rsidTr="001E064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l.p.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Nazwa(y) Wykonawcy</w:t>
            </w:r>
          </w:p>
          <w:p w:rsidR="005820B4" w:rsidRDefault="005820B4" w:rsidP="001E0647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Nazwisko i imię osoby (osób) upoważnionej(ych) do podpisania niniejszej Oferty w imieniu Wykonawcy(ów)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Podpis(y) osoby(osób) upoważnionej(ych) do podpisania niniejszej Oferty w imieniu Wykonawcy(ów)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Pieczęć(cie) Wykonawcy</w:t>
            </w:r>
          </w:p>
          <w:p w:rsidR="005820B4" w:rsidRDefault="005820B4" w:rsidP="001E0647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(ów)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Miejscowość</w:t>
            </w:r>
          </w:p>
          <w:p w:rsidR="005820B4" w:rsidRDefault="005820B4" w:rsidP="001E0647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i data</w:t>
            </w:r>
          </w:p>
        </w:tc>
      </w:tr>
      <w:tr w:rsidR="005820B4" w:rsidTr="001E0647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ind w:firstLine="708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820B4" w:rsidTr="001E0647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0B4" w:rsidRDefault="005820B4" w:rsidP="001E0647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0B4" w:rsidRDefault="005820B4" w:rsidP="001E0647">
            <w:p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5820B4" w:rsidRPr="00A90757" w:rsidRDefault="005820B4" w:rsidP="00C8402D">
      <w:pPr>
        <w:rPr>
          <w:rFonts w:ascii="Arial" w:hAnsi="Arial" w:cs="Arial"/>
          <w:sz w:val="20"/>
          <w:szCs w:val="20"/>
        </w:rPr>
      </w:pPr>
    </w:p>
    <w:p w:rsidR="005820B4" w:rsidRDefault="005820B4" w:rsidP="00C8402D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przez grupę kapitałową rozumie się zgodnie z art. 4 ust.14) ustawy z dnia 16 lutego 2007r o ochronie konkurencji i konsumentów ( Dz.U. z 21 marca 2007roku)</w:t>
      </w:r>
    </w:p>
    <w:p w:rsidR="005820B4" w:rsidRPr="00A90757" w:rsidRDefault="005820B4" w:rsidP="00C8402D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„ Wszystkich przedsiębiorców, którzy są kontrolowani w sposób bezpośredni lub pośredni przez jednego przedsiębiorcę, w tym również tego przedsiębiorcę”. </w:t>
      </w:r>
    </w:p>
    <w:p w:rsidR="005820B4" w:rsidRDefault="005820B4"/>
    <w:p w:rsidR="005820B4" w:rsidRDefault="005820B4"/>
    <w:sectPr w:rsidR="005820B4" w:rsidSect="00CD51F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pStyle w:val="Heading4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Heading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402D"/>
    <w:rsid w:val="0006001F"/>
    <w:rsid w:val="000E4E71"/>
    <w:rsid w:val="001E0647"/>
    <w:rsid w:val="003B15E0"/>
    <w:rsid w:val="003C62B9"/>
    <w:rsid w:val="005820B4"/>
    <w:rsid w:val="00704C47"/>
    <w:rsid w:val="008028A6"/>
    <w:rsid w:val="009B1062"/>
    <w:rsid w:val="00A90757"/>
    <w:rsid w:val="00C8402D"/>
    <w:rsid w:val="00CD51F5"/>
    <w:rsid w:val="00DE3064"/>
    <w:rsid w:val="00F20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02D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8402D"/>
    <w:pPr>
      <w:keepNext/>
      <w:pageBreakBefore/>
      <w:numPr>
        <w:ilvl w:val="3"/>
        <w:numId w:val="1"/>
      </w:numPr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8402D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C8402D"/>
    <w:rPr>
      <w:rFonts w:ascii="Arial" w:eastAsia="Arial Unicode MS" w:hAnsi="Arial" w:cs="Times New Roman"/>
      <w:b/>
      <w:bCs/>
      <w:kern w:val="1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8402D"/>
    <w:rPr>
      <w:rFonts w:ascii="Arial" w:eastAsia="Arial Unicode MS" w:hAnsi="Arial" w:cs="Times New Roman"/>
      <w:b/>
      <w:bCs/>
      <w:kern w:val="1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212</Words>
  <Characters>1276</Characters>
  <Application>Microsoft Office Outlook</Application>
  <DocSecurity>0</DocSecurity>
  <Lines>0</Lines>
  <Paragraphs>0</Paragraphs>
  <ScaleCrop>false</ScaleCrop>
  <Company>Acer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2b– wzór oświadczenia Wykonawcy o przynależności do grupy kapitałowej </dc:title>
  <dc:subject/>
  <dc:creator>Nowak</dc:creator>
  <cp:keywords/>
  <dc:description/>
  <cp:lastModifiedBy>Właściciel</cp:lastModifiedBy>
  <cp:revision>2</cp:revision>
  <dcterms:created xsi:type="dcterms:W3CDTF">2016-12-12T11:45:00Z</dcterms:created>
  <dcterms:modified xsi:type="dcterms:W3CDTF">2016-12-12T11:45:00Z</dcterms:modified>
</cp:coreProperties>
</file>